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FAE21A" w14:textId="006EB87B" w:rsidR="00B6370E" w:rsidRDefault="00B6370E">
      <w:pPr>
        <w:ind w:left="708"/>
      </w:pPr>
      <w:r>
        <w:t xml:space="preserve">  </w:t>
      </w:r>
      <w:r w:rsidR="004C1D95">
        <w:t xml:space="preserve">                                       </w:t>
      </w:r>
      <w:r>
        <w:t xml:space="preserve"> </w:t>
      </w:r>
      <w:r w:rsidR="004C1D95" w:rsidRPr="00602566">
        <w:rPr>
          <w:b/>
        </w:rPr>
        <w:t>KLAUZULA INFORMACYJNA RODO</w:t>
      </w:r>
      <w:r w:rsidR="004C1D95">
        <w:br/>
      </w:r>
      <w:r w:rsidR="004C1D95">
        <w:br/>
        <w:t>Zgodnie z art. 13 i 14 Rozporządzenia Parlamentu Europejskiego i Rady (UE) 2016/679 (RODO) informujemy, że:</w:t>
      </w:r>
      <w:r w:rsidR="004C1D95">
        <w:br/>
      </w:r>
      <w:r w:rsidR="004C1D95">
        <w:br/>
        <w:t xml:space="preserve">1. Administratorem danych osobowych jest </w:t>
      </w:r>
      <w:r w:rsidR="004C1D95" w:rsidRPr="004C1D95">
        <w:rPr>
          <w:rFonts w:eastAsia="Times New Roman" w:cstheme="minorHAnsi"/>
          <w:lang w:eastAsia="pl-PL"/>
        </w:rPr>
        <w:t xml:space="preserve">Zagłębiowskie Centrum Onkologii Szpital </w:t>
      </w:r>
      <w:r w:rsidR="004C1D95" w:rsidRPr="004D50CB">
        <w:rPr>
          <w:rFonts w:eastAsia="Times New Roman" w:cstheme="minorHAnsi"/>
          <w:lang w:eastAsia="pl-PL"/>
        </w:rPr>
        <w:t xml:space="preserve">Specjalistyczny </w:t>
      </w:r>
      <w:r w:rsidR="00AA16E2" w:rsidRPr="004D50CB">
        <w:rPr>
          <w:rFonts w:eastAsia="Times New Roman" w:cstheme="minorHAnsi"/>
          <w:lang w:eastAsia="pl-PL"/>
        </w:rPr>
        <w:t>im. Sz.</w:t>
      </w:r>
      <w:r w:rsidR="004D50CB">
        <w:rPr>
          <w:rFonts w:eastAsia="Times New Roman" w:cstheme="minorHAnsi"/>
          <w:lang w:eastAsia="pl-PL"/>
        </w:rPr>
        <w:t xml:space="preserve"> </w:t>
      </w:r>
      <w:r w:rsidR="00AA16E2" w:rsidRPr="004D50CB">
        <w:rPr>
          <w:rFonts w:eastAsia="Times New Roman" w:cstheme="minorHAnsi"/>
          <w:lang w:eastAsia="pl-PL"/>
        </w:rPr>
        <w:t xml:space="preserve">Starkiewicza </w:t>
      </w:r>
      <w:r w:rsidR="004C1D95" w:rsidRPr="004C1D95">
        <w:rPr>
          <w:rFonts w:eastAsia="Times New Roman" w:cstheme="minorHAnsi"/>
          <w:lang w:eastAsia="pl-PL"/>
        </w:rPr>
        <w:t>w Dąbrowie Górniczej</w:t>
      </w:r>
      <w:r w:rsidR="004C1D95">
        <w:br/>
        <w:t>2. Dane osobowe przetwarzane są w celu:</w:t>
      </w:r>
      <w:r w:rsidR="004C1D95">
        <w:br/>
      </w:r>
      <w:r w:rsidR="004C1D95">
        <w:br/>
        <w:t>* realizacji projektu „Zdrowy pracownik w Zagłębiowskim Centrum Onkologii”,</w:t>
      </w:r>
      <w:r w:rsidR="004C1D95">
        <w:br/>
        <w:t>* monitorowania, kontroli i ewaluacji projektu,</w:t>
      </w:r>
      <w:r w:rsidR="004C1D95">
        <w:br/>
        <w:t>* realizacji obowiązków wynikających z przepisów prawa.</w:t>
      </w:r>
      <w:r w:rsidR="004C1D95">
        <w:br/>
      </w:r>
      <w:r w:rsidR="004C1D95">
        <w:br/>
        <w:t>3. Podstawą przetwarzania danych jest:</w:t>
      </w:r>
      <w:r w:rsidR="004C1D95">
        <w:br/>
      </w:r>
      <w:bookmarkStart w:id="0" w:name="_GoBack"/>
      <w:bookmarkEnd w:id="0"/>
      <w:r w:rsidR="004C1D95">
        <w:br/>
        <w:t>* art. 6 ust. 1 lit. c RODO,</w:t>
      </w:r>
      <w:r w:rsidR="004C1D95">
        <w:br/>
        <w:t>* art. 6 ust. 1 lit. e RODO,</w:t>
      </w:r>
      <w:r w:rsidR="004C1D95">
        <w:br/>
        <w:t>* art. 9 ust. 2 lit. g RODO.</w:t>
      </w:r>
      <w:r w:rsidR="004C1D95">
        <w:br/>
      </w:r>
      <w:r w:rsidR="004C1D95">
        <w:br/>
        <w:t>4. Odbiorcami danych mogą być:</w:t>
      </w:r>
      <w:r w:rsidR="004C1D95">
        <w:br/>
      </w:r>
      <w:r w:rsidR="004C1D95">
        <w:br/>
        <w:t>* Instytucja Zarządzająca Programem Fundusze Europejskie dla Śląskiego 2021–2027,</w:t>
      </w:r>
      <w:r w:rsidR="004C1D95">
        <w:br/>
        <w:t>* instytucje kontrolne i audytowe,</w:t>
      </w:r>
      <w:r w:rsidR="004C1D95">
        <w:br/>
        <w:t>* podmioty świadczące usługi związane z realizacją projektu.</w:t>
      </w:r>
      <w:r w:rsidR="004C1D95">
        <w:br/>
      </w:r>
      <w:r w:rsidR="004C1D95">
        <w:br/>
        <w:t>5. Dane będą przechowywane przez okres wynikający z przepisów dotyczących realizacji projektów współfinansowanych ze środków UE.</w:t>
      </w:r>
      <w:r w:rsidR="004C1D95">
        <w:br/>
        <w:t>6. Osobie, której dane dotyczą, przysługuje prawo:</w:t>
      </w:r>
      <w:r w:rsidR="004C1D95">
        <w:br/>
      </w:r>
      <w:r w:rsidR="004C1D95">
        <w:br/>
        <w:t>* dostępu do danych,</w:t>
      </w:r>
      <w:r w:rsidR="004C1D95">
        <w:br/>
        <w:t>* sprostowania danych,</w:t>
      </w:r>
      <w:r w:rsidR="004C1D95">
        <w:br/>
        <w:t>* ograniczenia przetwarzania,</w:t>
      </w:r>
      <w:r w:rsidR="004C1D95">
        <w:br/>
        <w:t>* wniesienia skargi do Prezesa UODO.</w:t>
      </w:r>
      <w:r w:rsidR="004C1D95">
        <w:br/>
      </w:r>
      <w:r w:rsidR="004C1D95">
        <w:br/>
        <w:t>Potwierdzam zapoznanie się z treścią klauzuli.</w:t>
      </w:r>
      <w:r w:rsidR="004C1D95">
        <w:br/>
      </w:r>
      <w:r>
        <w:br/>
      </w:r>
      <w:r>
        <w:br/>
      </w:r>
    </w:p>
    <w:p w14:paraId="5AC0F1B6" w14:textId="77777777" w:rsidR="00B6370E" w:rsidRDefault="00B6370E">
      <w:pPr>
        <w:ind w:left="708"/>
      </w:pPr>
    </w:p>
    <w:p w14:paraId="3705AD08" w14:textId="77777777" w:rsidR="005E34D0" w:rsidRDefault="00B6370E">
      <w:pPr>
        <w:ind w:left="708"/>
      </w:pPr>
      <w:r>
        <w:t>Data i podpis uczestnika……………………………………………………………………….………………………….</w:t>
      </w:r>
      <w:r>
        <w:br/>
      </w:r>
      <w:r>
        <w:br/>
      </w:r>
    </w:p>
    <w:sectPr w:rsidR="005E34D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0FDE35" w14:textId="77777777" w:rsidR="00E86D37" w:rsidRDefault="00E86D37" w:rsidP="0050214D">
      <w:pPr>
        <w:spacing w:after="0" w:line="240" w:lineRule="auto"/>
      </w:pPr>
      <w:r>
        <w:separator/>
      </w:r>
    </w:p>
  </w:endnote>
  <w:endnote w:type="continuationSeparator" w:id="0">
    <w:p w14:paraId="5FD8D7E9" w14:textId="77777777" w:rsidR="00E86D37" w:rsidRDefault="00E86D37" w:rsidP="00502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96707" w14:textId="77777777" w:rsidR="009F2A78" w:rsidRPr="00D56F95" w:rsidRDefault="009F2A78" w:rsidP="009F2A78">
    <w:pPr>
      <w:pStyle w:val="Stopka"/>
      <w:jc w:val="center"/>
      <w:rPr>
        <w:b/>
      </w:rPr>
    </w:pPr>
    <w:r w:rsidRPr="00D56F95">
      <w:rPr>
        <w:b/>
      </w:rPr>
      <w:t>Projekt „ Zdrowy pracownik w Zagłębiowskim Centrum Onkologii”</w:t>
    </w:r>
  </w:p>
  <w:p w14:paraId="1F224193" w14:textId="77777777" w:rsidR="009F2A78" w:rsidRDefault="009F2A7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5C32C" w14:textId="77777777" w:rsidR="00E86D37" w:rsidRDefault="00E86D37" w:rsidP="0050214D">
      <w:pPr>
        <w:spacing w:after="0" w:line="240" w:lineRule="auto"/>
      </w:pPr>
      <w:r>
        <w:separator/>
      </w:r>
    </w:p>
  </w:footnote>
  <w:footnote w:type="continuationSeparator" w:id="0">
    <w:p w14:paraId="3D082D89" w14:textId="77777777" w:rsidR="00E86D37" w:rsidRDefault="00E86D37" w:rsidP="00502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D72F16" w14:textId="5A3DF009" w:rsidR="0050214D" w:rsidRDefault="00E650B0" w:rsidP="00E650B0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5F7BFE7" wp14:editId="0F7F7B4F">
          <wp:extent cx="4724400" cy="657225"/>
          <wp:effectExtent l="0" t="0" r="0" b="9525"/>
          <wp:docPr id="2" name="Obraz 2" descr="C:\Users\Jseweryn\AppData\Local\Microsoft\Windows\INetCache\Content.Word\FE SL mono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seweryn\AppData\Local\Microsoft\Windows\INetCache\Content.Word\FE SL mono poziom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8AF"/>
    <w:rsid w:val="000C1E48"/>
    <w:rsid w:val="00164DBD"/>
    <w:rsid w:val="002360A7"/>
    <w:rsid w:val="004C1D95"/>
    <w:rsid w:val="004D50CB"/>
    <w:rsid w:val="0050214D"/>
    <w:rsid w:val="005E34D0"/>
    <w:rsid w:val="00602566"/>
    <w:rsid w:val="009F2A78"/>
    <w:rsid w:val="00AA16E2"/>
    <w:rsid w:val="00B6370E"/>
    <w:rsid w:val="00BF28AF"/>
    <w:rsid w:val="00C56F39"/>
    <w:rsid w:val="00D4213A"/>
    <w:rsid w:val="00E650B0"/>
    <w:rsid w:val="00E8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575AC8"/>
  <w15:chartTrackingRefBased/>
  <w15:docId w15:val="{56E707F8-3C28-4747-A9A3-03A5AE14E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2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214D"/>
  </w:style>
  <w:style w:type="paragraph" w:styleId="Stopka">
    <w:name w:val="footer"/>
    <w:basedOn w:val="Normalny"/>
    <w:link w:val="StopkaZnak"/>
    <w:uiPriority w:val="99"/>
    <w:unhideWhenUsed/>
    <w:rsid w:val="00502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214D"/>
  </w:style>
  <w:style w:type="paragraph" w:styleId="Tekstdymka">
    <w:name w:val="Balloon Text"/>
    <w:basedOn w:val="Normalny"/>
    <w:link w:val="TekstdymkaZnak"/>
    <w:uiPriority w:val="99"/>
    <w:semiHidden/>
    <w:unhideWhenUsed/>
    <w:rsid w:val="00602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5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517D3F0B</Template>
  <TotalTime>5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Laskawiec</dc:creator>
  <cp:keywords/>
  <dc:description/>
  <cp:lastModifiedBy>Justyna Miękińska-Seweryn</cp:lastModifiedBy>
  <cp:revision>8</cp:revision>
  <cp:lastPrinted>2026-06-30T10:31:00Z</cp:lastPrinted>
  <dcterms:created xsi:type="dcterms:W3CDTF">2026-06-25T07:18:00Z</dcterms:created>
  <dcterms:modified xsi:type="dcterms:W3CDTF">2026-07-30T06:22:00Z</dcterms:modified>
</cp:coreProperties>
</file>